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3F6" w:rsidRPr="003450FC" w:rsidRDefault="001563F6" w:rsidP="003450FC">
      <w:pPr>
        <w:pStyle w:val="NoSpacing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1563F6" w:rsidRPr="003450FC" w:rsidRDefault="001563F6" w:rsidP="003450FC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ДЕПАРТАМЕНТ ПО ДЕЛАМ КАЗАЧЕСТВА И КАДЕТСКИХ УЧЕБНЫХ ЗАВЕДЕНИЙ РОСТОВСКОЙ ОБЛАСТИ</w:t>
      </w:r>
    </w:p>
    <w:p w:rsidR="001563F6" w:rsidRDefault="001563F6" w:rsidP="00984027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РОСТОВСКОЙ ОБЛАСТИ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« БЕЛОКАЛИТВИНСКИЙ КАЗАЧИЙ КАДЕТСКИЙ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 xml:space="preserve">ПРОФЕССИОНАЛЬНЫЙ ТЕХНИКУМ ИМЕНИ </w:t>
      </w:r>
    </w:p>
    <w:p w:rsidR="001563F6" w:rsidRDefault="001563F6" w:rsidP="00984027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ГЕРОЯ СОВЕТСКОГО СОЮЗА БЫКОВА БОРИСА ИВАНОВИЧА»</w:t>
      </w:r>
    </w:p>
    <w:p w:rsidR="001563F6" w:rsidRPr="003450FC" w:rsidRDefault="001563F6" w:rsidP="00984027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1563F6" w:rsidRPr="003450FC" w:rsidRDefault="001563F6" w:rsidP="003450FC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264"/>
        <w:tblW w:w="9828" w:type="dxa"/>
        <w:tblLook w:val="00A0"/>
      </w:tblPr>
      <w:tblGrid>
        <w:gridCol w:w="5523"/>
        <w:gridCol w:w="4305"/>
      </w:tblGrid>
      <w:tr w:rsidR="001563F6" w:rsidRPr="007526A4" w:rsidTr="00C40411">
        <w:trPr>
          <w:trHeight w:val="4119"/>
        </w:trPr>
        <w:tc>
          <w:tcPr>
            <w:tcW w:w="5523" w:type="dxa"/>
          </w:tcPr>
          <w:p w:rsidR="001563F6" w:rsidRPr="00147EED" w:rsidRDefault="001563F6" w:rsidP="0014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СОГЛАСОВАНО С РАБОТОДАТЕЛЕМ:                                                                                                                                                  </w:t>
            </w:r>
          </w:p>
          <w:p w:rsidR="001563F6" w:rsidRPr="00147EED" w:rsidRDefault="001563F6" w:rsidP="0014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>________ТНВ «Гладышев и К»__________</w:t>
            </w:r>
          </w:p>
          <w:p w:rsidR="001563F6" w:rsidRPr="00147EED" w:rsidRDefault="001563F6" w:rsidP="0014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>(наименование предприятия, организации,</w:t>
            </w:r>
          </w:p>
          <w:p w:rsidR="001563F6" w:rsidRPr="00147EED" w:rsidRDefault="001563F6" w:rsidP="0014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>Ф.И.О. руководителя)</w:t>
            </w:r>
          </w:p>
          <w:p w:rsidR="001563F6" w:rsidRPr="00147EED" w:rsidRDefault="001563F6" w:rsidP="0014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>_____________________ А.И. Гладышев</w:t>
            </w:r>
          </w:p>
          <w:p w:rsidR="001563F6" w:rsidRPr="00147EED" w:rsidRDefault="001563F6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«___» ______________ </w:t>
            </w: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2018</w:t>
              </w:r>
              <w:r w:rsidRPr="00147EED">
                <w:rPr>
                  <w:rFonts w:ascii="Times New Roman" w:hAnsi="Times New Roman"/>
                  <w:sz w:val="24"/>
                  <w:szCs w:val="24"/>
                </w:rPr>
                <w:t xml:space="preserve"> г</w:t>
              </w:r>
            </w:smartTag>
          </w:p>
          <w:p w:rsidR="001563F6" w:rsidRPr="00147EED" w:rsidRDefault="001563F6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63F6" w:rsidRPr="00147EED" w:rsidRDefault="001563F6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63F6" w:rsidRPr="00147EED" w:rsidRDefault="001563F6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СОГЛАСОВАНО      </w:t>
            </w:r>
          </w:p>
          <w:p w:rsidR="001563F6" w:rsidRPr="00147EED" w:rsidRDefault="001563F6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на заседании МК профцикла                                                                                                       </w:t>
            </w:r>
          </w:p>
          <w:p w:rsidR="001563F6" w:rsidRPr="00147EED" w:rsidRDefault="001563F6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протокол №_____                                                                                         </w:t>
            </w:r>
          </w:p>
          <w:p w:rsidR="001563F6" w:rsidRPr="00147EED" w:rsidRDefault="001563F6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>от________________201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147EED">
              <w:rPr>
                <w:rFonts w:ascii="Times New Roman" w:hAnsi="Times New Roman"/>
                <w:sz w:val="24"/>
                <w:szCs w:val="24"/>
              </w:rPr>
              <w:t xml:space="preserve"> г.                                                                         </w:t>
            </w:r>
          </w:p>
          <w:p w:rsidR="001563F6" w:rsidRPr="00147EED" w:rsidRDefault="001563F6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Председатель МК </w:t>
            </w:r>
          </w:p>
          <w:p w:rsidR="001563F6" w:rsidRPr="00147EED" w:rsidRDefault="001563F6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 Рябенко В.А.</w:t>
            </w:r>
            <w:r w:rsidRPr="00147EED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4305" w:type="dxa"/>
          </w:tcPr>
          <w:p w:rsidR="001563F6" w:rsidRPr="00C40411" w:rsidRDefault="001563F6" w:rsidP="00C40411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bCs/>
                <w:sz w:val="24"/>
                <w:szCs w:val="24"/>
              </w:rPr>
              <w:t xml:space="preserve">УТВЕРЖДАЮ:                                           </w:t>
            </w:r>
          </w:p>
          <w:p w:rsidR="001563F6" w:rsidRPr="00C40411" w:rsidRDefault="001563F6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директор ГБПОУ РО «БККПТ</w:t>
            </w:r>
          </w:p>
          <w:p w:rsidR="001563F6" w:rsidRPr="00C40411" w:rsidRDefault="001563F6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им. Героя Советского Союза</w:t>
            </w:r>
          </w:p>
          <w:p w:rsidR="001563F6" w:rsidRPr="00C40411" w:rsidRDefault="001563F6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Быкова Б.И.»</w:t>
            </w:r>
          </w:p>
          <w:p w:rsidR="001563F6" w:rsidRPr="00C40411" w:rsidRDefault="001563F6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__________________В. В. Мелентей</w:t>
            </w:r>
          </w:p>
          <w:p w:rsidR="001563F6" w:rsidRPr="00C40411" w:rsidRDefault="001563F6" w:rsidP="00C40411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«____»_____________2018</w:t>
            </w:r>
            <w:r w:rsidRPr="00C40411">
              <w:rPr>
                <w:rFonts w:ascii="Times New Roman" w:hAnsi="Times New Roman"/>
                <w:bCs/>
                <w:sz w:val="24"/>
                <w:szCs w:val="24"/>
              </w:rPr>
              <w:t xml:space="preserve"> г.</w:t>
            </w:r>
          </w:p>
          <w:p w:rsidR="001563F6" w:rsidRDefault="001563F6" w:rsidP="008D08F4"/>
          <w:p w:rsidR="001563F6" w:rsidRDefault="001563F6" w:rsidP="008D08F4"/>
          <w:p w:rsidR="001563F6" w:rsidRPr="007526A4" w:rsidRDefault="001563F6" w:rsidP="008D08F4">
            <w:pPr>
              <w:jc w:val="both"/>
            </w:pPr>
          </w:p>
        </w:tc>
      </w:tr>
    </w:tbl>
    <w:p w:rsidR="001563F6" w:rsidRDefault="001563F6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1563F6" w:rsidRDefault="001563F6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1563F6" w:rsidRPr="00863865" w:rsidRDefault="001563F6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lang w:eastAsia="ru-RU"/>
        </w:rPr>
      </w:pPr>
    </w:p>
    <w:p w:rsidR="001563F6" w:rsidRPr="0043006C" w:rsidRDefault="001563F6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3006C">
        <w:rPr>
          <w:rFonts w:ascii="Times New Roman" w:hAnsi="Times New Roman"/>
          <w:b/>
          <w:sz w:val="28"/>
          <w:szCs w:val="28"/>
        </w:rPr>
        <w:t xml:space="preserve">РАБОЧАЯ ПРОГРАММА </w:t>
      </w:r>
      <w:r w:rsidRPr="0043006C">
        <w:rPr>
          <w:rFonts w:ascii="Times New Roman" w:hAnsi="Times New Roman"/>
          <w:b/>
          <w:sz w:val="28"/>
          <w:szCs w:val="28"/>
        </w:rPr>
        <w:br/>
        <w:t xml:space="preserve">УЧЕБНОЙ ДИСЦИПЛИНЫ </w:t>
      </w:r>
    </w:p>
    <w:p w:rsidR="001563F6" w:rsidRPr="0043006C" w:rsidRDefault="001563F6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ОП. 07</w:t>
      </w:r>
      <w:r w:rsidRPr="0043006C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>Безопасность жизнедеятельности</w:t>
      </w:r>
      <w:r w:rsidRPr="0043006C">
        <w:rPr>
          <w:rFonts w:ascii="Times New Roman" w:hAnsi="Times New Roman"/>
          <w:b/>
          <w:sz w:val="28"/>
          <w:szCs w:val="28"/>
        </w:rPr>
        <w:t>»</w:t>
      </w:r>
    </w:p>
    <w:p w:rsidR="001563F6" w:rsidRPr="0043006C" w:rsidRDefault="001563F6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63F6" w:rsidRPr="00C40411" w:rsidRDefault="001563F6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для профессии СПО: 112201.01 (35.01.23) «Хозяйка(ин) усадьбы</w:t>
      </w:r>
      <w:r w:rsidRPr="00C40411">
        <w:rPr>
          <w:rFonts w:ascii="Times New Roman" w:hAnsi="Times New Roman"/>
          <w:b/>
          <w:sz w:val="24"/>
          <w:szCs w:val="24"/>
        </w:rPr>
        <w:t>»</w:t>
      </w:r>
    </w:p>
    <w:p w:rsidR="001563F6" w:rsidRPr="00C40411" w:rsidRDefault="001563F6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563F6" w:rsidRPr="00C40411" w:rsidRDefault="001563F6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563F6" w:rsidRPr="00C40411" w:rsidRDefault="001563F6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563F6" w:rsidRPr="00C40411" w:rsidRDefault="001563F6" w:rsidP="0043006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63F6" w:rsidRPr="00C40411" w:rsidRDefault="001563F6" w:rsidP="00C404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563F6" w:rsidRPr="00C40411" w:rsidRDefault="001563F6" w:rsidP="0043006C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C40411">
        <w:rPr>
          <w:rFonts w:ascii="Times New Roman" w:hAnsi="Times New Roman"/>
          <w:b/>
          <w:sz w:val="24"/>
          <w:szCs w:val="24"/>
        </w:rPr>
        <w:t xml:space="preserve">Форма обучения: </w:t>
      </w:r>
      <w:r w:rsidRPr="00C40411">
        <w:rPr>
          <w:rFonts w:ascii="Times New Roman" w:hAnsi="Times New Roman"/>
          <w:sz w:val="24"/>
          <w:szCs w:val="24"/>
        </w:rPr>
        <w:t>очная</w:t>
      </w:r>
    </w:p>
    <w:p w:rsidR="001563F6" w:rsidRPr="00C40411" w:rsidRDefault="001563F6" w:rsidP="0043006C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C40411">
        <w:rPr>
          <w:rFonts w:ascii="Times New Roman" w:hAnsi="Times New Roman"/>
          <w:b/>
          <w:sz w:val="24"/>
          <w:szCs w:val="24"/>
        </w:rPr>
        <w:t>Нормативный срок обучения:</w:t>
      </w:r>
    </w:p>
    <w:p w:rsidR="001563F6" w:rsidRPr="00C40411" w:rsidRDefault="001563F6" w:rsidP="0043006C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C40411">
        <w:rPr>
          <w:rFonts w:ascii="Times New Roman" w:hAnsi="Times New Roman"/>
          <w:sz w:val="24"/>
          <w:szCs w:val="24"/>
        </w:rPr>
        <w:t xml:space="preserve"> года 10 месяцев </w:t>
      </w:r>
    </w:p>
    <w:p w:rsidR="001563F6" w:rsidRPr="00C40411" w:rsidRDefault="001563F6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63F6" w:rsidRPr="00C40411" w:rsidRDefault="001563F6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63F6" w:rsidRPr="00C40411" w:rsidRDefault="001563F6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63F6" w:rsidRDefault="001563F6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63F6" w:rsidRDefault="001563F6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63F6" w:rsidRDefault="001563F6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63F6" w:rsidRPr="00C40411" w:rsidRDefault="001563F6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63F6" w:rsidRPr="00C40411" w:rsidRDefault="001563F6" w:rsidP="00C404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40411">
        <w:rPr>
          <w:rFonts w:ascii="Times New Roman" w:hAnsi="Times New Roman"/>
          <w:sz w:val="24"/>
          <w:szCs w:val="24"/>
        </w:rPr>
        <w:t>п. Коксовый</w:t>
      </w:r>
    </w:p>
    <w:p w:rsidR="001563F6" w:rsidRPr="00C40411" w:rsidRDefault="001563F6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2018</w:t>
      </w:r>
    </w:p>
    <w:p w:rsidR="001563F6" w:rsidRPr="00C40411" w:rsidRDefault="001563F6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1563F6" w:rsidRPr="00C40411" w:rsidRDefault="001563F6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1563F6" w:rsidRPr="00C40411" w:rsidRDefault="001563F6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1563F6" w:rsidRPr="00E62A9F" w:rsidRDefault="001563F6" w:rsidP="00394CC0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1563F6" w:rsidRPr="00A50617" w:rsidRDefault="001563F6" w:rsidP="00394CC0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B522D5">
        <w:rPr>
          <w:rFonts w:ascii="Times New Roman" w:hAnsi="Times New Roman"/>
          <w:sz w:val="28"/>
          <w:szCs w:val="28"/>
        </w:rPr>
        <w:t xml:space="preserve">Рабочая программа </w:t>
      </w:r>
      <w:r w:rsidRPr="00B522D5">
        <w:rPr>
          <w:rFonts w:ascii="Times New Roman" w:hAnsi="Times New Roman"/>
          <w:bCs/>
          <w:sz w:val="28"/>
          <w:szCs w:val="28"/>
        </w:rPr>
        <w:t xml:space="preserve">дисциплины </w:t>
      </w:r>
      <w:r w:rsidRPr="00966139">
        <w:rPr>
          <w:rFonts w:ascii="Times New Roman" w:hAnsi="Times New Roman"/>
          <w:sz w:val="28"/>
          <w:szCs w:val="28"/>
        </w:rPr>
        <w:t>ОП. 07 «Безопасность жизнедеятельности»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522D5">
        <w:rPr>
          <w:rFonts w:ascii="Times New Roman" w:hAnsi="Times New Roman"/>
          <w:sz w:val="28"/>
          <w:szCs w:val="28"/>
        </w:rPr>
        <w:t xml:space="preserve">разработана  на основе </w:t>
      </w:r>
      <w:r w:rsidRPr="00B522D5">
        <w:rPr>
          <w:rFonts w:ascii="Times New Roman" w:hAnsi="Times New Roman"/>
          <w:bCs/>
          <w:sz w:val="24"/>
          <w:szCs w:val="24"/>
        </w:rPr>
        <w:t xml:space="preserve">ФГОС  </w:t>
      </w:r>
      <w:r w:rsidRPr="00B522D5">
        <w:rPr>
          <w:rFonts w:ascii="Times New Roman" w:hAnsi="Times New Roman"/>
          <w:bCs/>
          <w:sz w:val="28"/>
          <w:szCs w:val="28"/>
        </w:rPr>
        <w:t>по</w:t>
      </w:r>
      <w:r w:rsidRPr="00B522D5">
        <w:rPr>
          <w:rFonts w:ascii="Times New Roman" w:hAnsi="Times New Roman"/>
          <w:sz w:val="28"/>
          <w:szCs w:val="28"/>
        </w:rPr>
        <w:t xml:space="preserve"> профессии </w:t>
      </w:r>
      <w:r w:rsidRPr="00187688">
        <w:rPr>
          <w:rFonts w:ascii="Times New Roman" w:hAnsi="Times New Roman"/>
          <w:sz w:val="28"/>
          <w:szCs w:val="28"/>
        </w:rPr>
        <w:t>112201.01 (35.01.23) «Хозяйка(ин) усадьбы»</w:t>
      </w:r>
      <w:r w:rsidRPr="00B522D5">
        <w:rPr>
          <w:rFonts w:ascii="Times New Roman" w:hAnsi="Times New Roman"/>
          <w:sz w:val="28"/>
          <w:szCs w:val="28"/>
        </w:rPr>
        <w:t xml:space="preserve"> </w:t>
      </w:r>
      <w:r w:rsidRPr="00B522D5">
        <w:rPr>
          <w:rFonts w:ascii="Times New Roman" w:hAnsi="Times New Roman"/>
          <w:sz w:val="28"/>
          <w:szCs w:val="28"/>
          <w:lang w:eastAsia="ar-SA"/>
        </w:rPr>
        <w:t>(приказ Минобр</w:t>
      </w:r>
      <w:r>
        <w:rPr>
          <w:rFonts w:ascii="Times New Roman" w:hAnsi="Times New Roman"/>
          <w:sz w:val="28"/>
          <w:szCs w:val="28"/>
          <w:lang w:eastAsia="ar-SA"/>
        </w:rPr>
        <w:t>науки РФ от 2 августа 2013 № 717</w:t>
      </w:r>
      <w:r w:rsidRPr="00B522D5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 xml:space="preserve">зарегистрирован Министерством юстиции рег. N 29625 от 20.08.2013 в ред. Приказа Минобрнауки России от 09.04.2015 № 389, программы ППКРС по профессии </w:t>
      </w:r>
      <w:r w:rsidRPr="00187688">
        <w:rPr>
          <w:rFonts w:ascii="Times New Roman" w:hAnsi="Times New Roman"/>
          <w:sz w:val="28"/>
          <w:szCs w:val="28"/>
        </w:rPr>
        <w:t>112201.01 (35.01.23) «Хозяйка(ин) усадьбы»</w:t>
      </w:r>
      <w:r>
        <w:rPr>
          <w:rFonts w:ascii="Times New Roman" w:hAnsi="Times New Roman"/>
          <w:sz w:val="28"/>
          <w:szCs w:val="28"/>
        </w:rPr>
        <w:t>.</w:t>
      </w:r>
    </w:p>
    <w:p w:rsidR="001563F6" w:rsidRDefault="001563F6" w:rsidP="00394CC0">
      <w:pPr>
        <w:spacing w:after="0" w:line="360" w:lineRule="auto"/>
        <w:rPr>
          <w:rFonts w:ascii="Times New Roman" w:hAnsi="Times New Roman"/>
          <w:sz w:val="28"/>
          <w:szCs w:val="28"/>
          <w:lang w:eastAsia="ar-SA"/>
        </w:rPr>
      </w:pPr>
    </w:p>
    <w:p w:rsidR="001563F6" w:rsidRPr="00187688" w:rsidRDefault="001563F6" w:rsidP="00394CC0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1563F6" w:rsidRDefault="001563F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563F6" w:rsidRDefault="001563F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563F6" w:rsidRDefault="001563F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563F6" w:rsidRDefault="001563F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563F6" w:rsidRDefault="001563F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563F6" w:rsidRPr="0043006C" w:rsidRDefault="001563F6" w:rsidP="0043006C">
      <w:pPr>
        <w:spacing w:after="356"/>
        <w:ind w:right="20"/>
        <w:jc w:val="both"/>
        <w:rPr>
          <w:rFonts w:ascii="Times New Roman" w:hAnsi="Times New Roman"/>
          <w:sz w:val="28"/>
          <w:szCs w:val="28"/>
        </w:rPr>
      </w:pPr>
      <w:r w:rsidRPr="0043006C">
        <w:rPr>
          <w:rFonts w:ascii="Times New Roman" w:hAnsi="Times New Roman"/>
          <w:b/>
          <w:sz w:val="28"/>
          <w:szCs w:val="28"/>
        </w:rPr>
        <w:t>Организация разработчик:</w:t>
      </w:r>
      <w:r w:rsidRPr="0043006C">
        <w:rPr>
          <w:rFonts w:ascii="Times New Roman" w:hAnsi="Times New Roman"/>
          <w:sz w:val="28"/>
          <w:szCs w:val="28"/>
        </w:rPr>
        <w:t xml:space="preserve"> 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 Героя Советского Союза Быкова Бориса Ивановича»</w:t>
      </w:r>
    </w:p>
    <w:p w:rsidR="001563F6" w:rsidRPr="0043006C" w:rsidRDefault="001563F6" w:rsidP="0043006C">
      <w:pPr>
        <w:widowControl w:val="0"/>
        <w:spacing w:after="120"/>
        <w:jc w:val="center"/>
        <w:rPr>
          <w:rFonts w:ascii="Times New Roman" w:hAnsi="Times New Roman"/>
          <w:sz w:val="28"/>
          <w:szCs w:val="28"/>
        </w:rPr>
      </w:pPr>
    </w:p>
    <w:p w:rsidR="001563F6" w:rsidRPr="0043006C" w:rsidRDefault="001563F6" w:rsidP="0043006C">
      <w:pPr>
        <w:widowControl w:val="0"/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1563F6" w:rsidRPr="0043006C" w:rsidRDefault="001563F6" w:rsidP="0043006C">
      <w:pPr>
        <w:rPr>
          <w:rFonts w:ascii="Times New Roman" w:hAnsi="Times New Roman"/>
          <w:sz w:val="28"/>
          <w:szCs w:val="28"/>
        </w:rPr>
      </w:pPr>
      <w:r w:rsidRPr="0043006C">
        <w:rPr>
          <w:rFonts w:ascii="Times New Roman" w:hAnsi="Times New Roman"/>
          <w:sz w:val="28"/>
          <w:szCs w:val="28"/>
        </w:rPr>
        <w:t>                                                                 </w:t>
      </w:r>
      <w:r w:rsidRPr="0043006C">
        <w:rPr>
          <w:rFonts w:ascii="Times New Roman" w:hAnsi="Times New Roman"/>
          <w:sz w:val="28"/>
          <w:szCs w:val="28"/>
        </w:rPr>
        <w:br/>
      </w:r>
      <w:r w:rsidRPr="0043006C">
        <w:rPr>
          <w:rFonts w:ascii="Times New Roman" w:hAnsi="Times New Roman"/>
          <w:sz w:val="28"/>
          <w:szCs w:val="28"/>
        </w:rPr>
        <w:br/>
      </w:r>
      <w:r w:rsidRPr="0043006C">
        <w:rPr>
          <w:rFonts w:ascii="Times New Roman" w:hAnsi="Times New Roman"/>
          <w:b/>
          <w:sz w:val="28"/>
          <w:szCs w:val="28"/>
        </w:rPr>
        <w:t xml:space="preserve">Разработчики: </w:t>
      </w:r>
      <w:r w:rsidRPr="00966139">
        <w:rPr>
          <w:rFonts w:ascii="Times New Roman" w:hAnsi="Times New Roman"/>
          <w:sz w:val="28"/>
          <w:szCs w:val="28"/>
        </w:rPr>
        <w:t>Петров В.П.</w:t>
      </w:r>
      <w:r>
        <w:rPr>
          <w:rFonts w:ascii="Times New Roman" w:hAnsi="Times New Roman"/>
          <w:b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 xml:space="preserve">преподаватель спецдисциплин </w:t>
      </w:r>
      <w:r w:rsidRPr="0043006C">
        <w:rPr>
          <w:rFonts w:ascii="Times New Roman" w:hAnsi="Times New Roman"/>
          <w:sz w:val="28"/>
          <w:szCs w:val="28"/>
        </w:rPr>
        <w:t>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 Героя Советского Союза Быкова Бориса Ивановича»</w:t>
      </w:r>
    </w:p>
    <w:p w:rsidR="001563F6" w:rsidRDefault="001563F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563F6" w:rsidRDefault="001563F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563F6" w:rsidRDefault="001563F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563F6" w:rsidRDefault="001563F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563F6" w:rsidRDefault="001563F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563F6" w:rsidRDefault="001563F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563F6" w:rsidRDefault="001563F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563F6" w:rsidRDefault="001563F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563F6" w:rsidRDefault="001563F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563F6" w:rsidRDefault="001563F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563F6" w:rsidRDefault="001563F6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563F6" w:rsidRDefault="001563F6" w:rsidP="00966139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1563F6" w:rsidRDefault="001563F6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63F6" w:rsidRPr="00984027" w:rsidRDefault="001563F6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84027">
        <w:rPr>
          <w:rFonts w:ascii="Times New Roman" w:hAnsi="Times New Roman"/>
          <w:b/>
          <w:sz w:val="28"/>
          <w:szCs w:val="28"/>
        </w:rPr>
        <w:t>СОДЕРЖАНИЕ</w:t>
      </w:r>
    </w:p>
    <w:p w:rsidR="001563F6" w:rsidRPr="00984027" w:rsidRDefault="001563F6" w:rsidP="00984027">
      <w:pPr>
        <w:spacing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7668"/>
        <w:gridCol w:w="1903"/>
      </w:tblGrid>
      <w:tr w:rsidR="001563F6" w:rsidRPr="00984027" w:rsidTr="001E603B">
        <w:tc>
          <w:tcPr>
            <w:tcW w:w="7668" w:type="dxa"/>
          </w:tcPr>
          <w:p w:rsidR="001563F6" w:rsidRPr="00984027" w:rsidRDefault="001563F6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1563F6" w:rsidRPr="00984027" w:rsidRDefault="001563F6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 xml:space="preserve">       Стр.</w:t>
            </w:r>
          </w:p>
        </w:tc>
      </w:tr>
      <w:tr w:rsidR="001563F6" w:rsidRPr="00984027" w:rsidTr="001E603B">
        <w:tc>
          <w:tcPr>
            <w:tcW w:w="7668" w:type="dxa"/>
          </w:tcPr>
          <w:p w:rsidR="001563F6" w:rsidRPr="00984027" w:rsidRDefault="001563F6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1. ПАСПОРТ РАБОЧЕЙ ПРОГРАММЫ УЧЕБНОЙ ДИСЦИПЛИНЫ</w:t>
            </w:r>
          </w:p>
        </w:tc>
        <w:tc>
          <w:tcPr>
            <w:tcW w:w="1903" w:type="dxa"/>
          </w:tcPr>
          <w:p w:rsidR="001563F6" w:rsidRPr="00984027" w:rsidRDefault="001563F6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4</w:t>
            </w:r>
          </w:p>
        </w:tc>
      </w:tr>
      <w:tr w:rsidR="001563F6" w:rsidRPr="00984027" w:rsidTr="001E603B">
        <w:tc>
          <w:tcPr>
            <w:tcW w:w="7668" w:type="dxa"/>
          </w:tcPr>
          <w:p w:rsidR="001563F6" w:rsidRPr="00984027" w:rsidRDefault="001563F6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2. СТРУКТУРА И СОДЕРЖАНИЕ РАБОЧЕЙ ПРОГРАММЫ УЧЕБНОЙ ДИСЦИПЛИНЫ</w:t>
            </w:r>
          </w:p>
        </w:tc>
        <w:tc>
          <w:tcPr>
            <w:tcW w:w="1903" w:type="dxa"/>
          </w:tcPr>
          <w:p w:rsidR="001563F6" w:rsidRPr="00984027" w:rsidRDefault="001563F6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7</w:t>
            </w:r>
          </w:p>
        </w:tc>
      </w:tr>
      <w:tr w:rsidR="001563F6" w:rsidRPr="00984027" w:rsidTr="001E603B">
        <w:trPr>
          <w:trHeight w:val="670"/>
        </w:trPr>
        <w:tc>
          <w:tcPr>
            <w:tcW w:w="7668" w:type="dxa"/>
          </w:tcPr>
          <w:p w:rsidR="001563F6" w:rsidRPr="00984027" w:rsidRDefault="001563F6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3. УСЛОВИЯ РЕАЛИЗАЦИИ РАБОЧЕЙ ПРОГРАММЫ УЧЕБНОЙ ДИСЦИПЛИНЫ</w:t>
            </w:r>
          </w:p>
        </w:tc>
        <w:tc>
          <w:tcPr>
            <w:tcW w:w="1903" w:type="dxa"/>
          </w:tcPr>
          <w:p w:rsidR="001563F6" w:rsidRPr="00984027" w:rsidRDefault="001563F6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 xml:space="preserve">         11</w:t>
            </w:r>
          </w:p>
        </w:tc>
      </w:tr>
      <w:tr w:rsidR="001563F6" w:rsidRPr="00984027" w:rsidTr="001E603B">
        <w:tc>
          <w:tcPr>
            <w:tcW w:w="7668" w:type="dxa"/>
          </w:tcPr>
          <w:p w:rsidR="001563F6" w:rsidRPr="00984027" w:rsidRDefault="001563F6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4. КОНТРОЛЬ И ОЦЕНКА РЕЗУЛЬТАТОВ ОСВОЕНИЯ УЧЕБНОЙ ДИСЦИПЛИНЫ</w:t>
            </w:r>
          </w:p>
          <w:p w:rsidR="001563F6" w:rsidRPr="00984027" w:rsidRDefault="001563F6" w:rsidP="001E60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1563F6" w:rsidRPr="00984027" w:rsidRDefault="001563F6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13</w:t>
            </w:r>
          </w:p>
        </w:tc>
      </w:tr>
    </w:tbl>
    <w:p w:rsidR="001563F6" w:rsidRDefault="001563F6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u w:val="single"/>
          <w:lang w:eastAsia="ru-RU"/>
        </w:rPr>
      </w:pPr>
      <w:r w:rsidRPr="00863865">
        <w:rPr>
          <w:rFonts w:ascii="Times New Roman" w:hAnsi="Times New Roman"/>
          <w:b/>
          <w:caps/>
          <w:sz w:val="28"/>
          <w:szCs w:val="28"/>
          <w:u w:val="single"/>
          <w:lang w:eastAsia="ru-RU"/>
        </w:rPr>
        <w:br w:type="page"/>
      </w:r>
    </w:p>
    <w:p w:rsidR="001563F6" w:rsidRDefault="001563F6" w:rsidP="00863865"/>
    <w:sectPr w:rsidR="001563F6" w:rsidSect="00213B31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63F6" w:rsidRDefault="001563F6" w:rsidP="00863865">
      <w:pPr>
        <w:spacing w:after="0" w:line="240" w:lineRule="auto"/>
      </w:pPr>
      <w:r>
        <w:separator/>
      </w:r>
    </w:p>
  </w:endnote>
  <w:endnote w:type="continuationSeparator" w:id="0">
    <w:p w:rsidR="001563F6" w:rsidRDefault="001563F6" w:rsidP="00863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3F6" w:rsidRDefault="001563F6" w:rsidP="008F12E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563F6" w:rsidRDefault="001563F6" w:rsidP="008F12E1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3F6" w:rsidRDefault="001563F6">
    <w:pPr>
      <w:pStyle w:val="Footer"/>
      <w:jc w:val="right"/>
    </w:pPr>
    <w:fldSimple w:instr="PAGE   \* MERGEFORMAT">
      <w:r>
        <w:rPr>
          <w:noProof/>
        </w:rPr>
        <w:t>2</w:t>
      </w:r>
    </w:fldSimple>
  </w:p>
  <w:p w:rsidR="001563F6" w:rsidRDefault="001563F6" w:rsidP="008F12E1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63F6" w:rsidRDefault="001563F6" w:rsidP="00863865">
      <w:pPr>
        <w:spacing w:after="0" w:line="240" w:lineRule="auto"/>
      </w:pPr>
      <w:r>
        <w:separator/>
      </w:r>
    </w:p>
  </w:footnote>
  <w:footnote w:type="continuationSeparator" w:id="0">
    <w:p w:rsidR="001563F6" w:rsidRDefault="001563F6" w:rsidP="008638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47B7B"/>
    <w:multiLevelType w:val="hybridMultilevel"/>
    <w:tmpl w:val="FF68C8B8"/>
    <w:lvl w:ilvl="0" w:tplc="AFB65A7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">
    <w:nsid w:val="177A5134"/>
    <w:multiLevelType w:val="hybridMultilevel"/>
    <w:tmpl w:val="3A2AB4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671276"/>
    <w:multiLevelType w:val="hybridMultilevel"/>
    <w:tmpl w:val="C3EE1FBA"/>
    <w:lvl w:ilvl="0" w:tplc="041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8BB3CF9"/>
    <w:multiLevelType w:val="hybridMultilevel"/>
    <w:tmpl w:val="C3EE1FBA"/>
    <w:lvl w:ilvl="0" w:tplc="0419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3865"/>
    <w:rsid w:val="00000802"/>
    <w:rsid w:val="000011BB"/>
    <w:rsid w:val="000C17B9"/>
    <w:rsid w:val="000D6E4D"/>
    <w:rsid w:val="000E6B84"/>
    <w:rsid w:val="0010022F"/>
    <w:rsid w:val="00107EF2"/>
    <w:rsid w:val="00147EED"/>
    <w:rsid w:val="001550F6"/>
    <w:rsid w:val="001563F6"/>
    <w:rsid w:val="00187688"/>
    <w:rsid w:val="001A7270"/>
    <w:rsid w:val="001E0D0D"/>
    <w:rsid w:val="001E3A6A"/>
    <w:rsid w:val="001E603B"/>
    <w:rsid w:val="001F7B46"/>
    <w:rsid w:val="00213B31"/>
    <w:rsid w:val="002230D6"/>
    <w:rsid w:val="002235DD"/>
    <w:rsid w:val="00265F84"/>
    <w:rsid w:val="002936F8"/>
    <w:rsid w:val="002A398C"/>
    <w:rsid w:val="00305586"/>
    <w:rsid w:val="00327E4B"/>
    <w:rsid w:val="003450FC"/>
    <w:rsid w:val="00352E57"/>
    <w:rsid w:val="00366317"/>
    <w:rsid w:val="00387D91"/>
    <w:rsid w:val="00393CE4"/>
    <w:rsid w:val="00394CC0"/>
    <w:rsid w:val="003D17A6"/>
    <w:rsid w:val="003D5F91"/>
    <w:rsid w:val="0040704A"/>
    <w:rsid w:val="00417586"/>
    <w:rsid w:val="0043006C"/>
    <w:rsid w:val="00432504"/>
    <w:rsid w:val="004D0FA7"/>
    <w:rsid w:val="004E0B26"/>
    <w:rsid w:val="004F7D1A"/>
    <w:rsid w:val="00501910"/>
    <w:rsid w:val="00501999"/>
    <w:rsid w:val="00572D2E"/>
    <w:rsid w:val="005733BE"/>
    <w:rsid w:val="005F18E1"/>
    <w:rsid w:val="006E7FE6"/>
    <w:rsid w:val="0074731B"/>
    <w:rsid w:val="007526A4"/>
    <w:rsid w:val="007907A8"/>
    <w:rsid w:val="007A701E"/>
    <w:rsid w:val="007B6A51"/>
    <w:rsid w:val="007C2FC4"/>
    <w:rsid w:val="007E01DD"/>
    <w:rsid w:val="00804DF6"/>
    <w:rsid w:val="0081593D"/>
    <w:rsid w:val="00823B64"/>
    <w:rsid w:val="0084566A"/>
    <w:rsid w:val="00863865"/>
    <w:rsid w:val="00882427"/>
    <w:rsid w:val="008A2CB2"/>
    <w:rsid w:val="008B7DCC"/>
    <w:rsid w:val="008C5D3A"/>
    <w:rsid w:val="008D08F4"/>
    <w:rsid w:val="008D554C"/>
    <w:rsid w:val="008F12E1"/>
    <w:rsid w:val="008F2122"/>
    <w:rsid w:val="008F6BD1"/>
    <w:rsid w:val="00966139"/>
    <w:rsid w:val="009744A8"/>
    <w:rsid w:val="00974A40"/>
    <w:rsid w:val="00981FF6"/>
    <w:rsid w:val="00984027"/>
    <w:rsid w:val="00992F04"/>
    <w:rsid w:val="00A17F54"/>
    <w:rsid w:val="00A34002"/>
    <w:rsid w:val="00A42410"/>
    <w:rsid w:val="00A50617"/>
    <w:rsid w:val="00A748BD"/>
    <w:rsid w:val="00A86DC9"/>
    <w:rsid w:val="00A922EE"/>
    <w:rsid w:val="00AE1911"/>
    <w:rsid w:val="00B02FF1"/>
    <w:rsid w:val="00B22D3F"/>
    <w:rsid w:val="00B314D8"/>
    <w:rsid w:val="00B522D5"/>
    <w:rsid w:val="00B63A61"/>
    <w:rsid w:val="00B97A21"/>
    <w:rsid w:val="00BD244B"/>
    <w:rsid w:val="00BE0EAB"/>
    <w:rsid w:val="00C037C5"/>
    <w:rsid w:val="00C40411"/>
    <w:rsid w:val="00C40B6E"/>
    <w:rsid w:val="00C45365"/>
    <w:rsid w:val="00C76F18"/>
    <w:rsid w:val="00CC7671"/>
    <w:rsid w:val="00CD2ACC"/>
    <w:rsid w:val="00D25BFC"/>
    <w:rsid w:val="00D45143"/>
    <w:rsid w:val="00D811D0"/>
    <w:rsid w:val="00DD61A5"/>
    <w:rsid w:val="00DE2E3D"/>
    <w:rsid w:val="00DE6C20"/>
    <w:rsid w:val="00E07176"/>
    <w:rsid w:val="00E45B13"/>
    <w:rsid w:val="00E62A9F"/>
    <w:rsid w:val="00E86733"/>
    <w:rsid w:val="00EA652D"/>
    <w:rsid w:val="00F04EDB"/>
    <w:rsid w:val="00F332CB"/>
    <w:rsid w:val="00F54EFC"/>
    <w:rsid w:val="00F75D39"/>
    <w:rsid w:val="00F87502"/>
    <w:rsid w:val="00FA1381"/>
    <w:rsid w:val="00FC1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B31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aliases w:val="Нижний колонтитул Знак Знак Знак,Нижний колонтитул1,Нижний колонтитул Знак Знак"/>
    <w:basedOn w:val="Normal"/>
    <w:link w:val="FooterChar"/>
    <w:uiPriority w:val="99"/>
    <w:rsid w:val="0086386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oterChar">
    <w:name w:val="Footer Char"/>
    <w:aliases w:val="Нижний колонтитул Знак Знак Знак Char,Нижний колонтитул1 Char,Нижний колонтитул Знак Знак Char"/>
    <w:basedOn w:val="DefaultParagraphFont"/>
    <w:link w:val="Footer"/>
    <w:uiPriority w:val="99"/>
    <w:locked/>
    <w:rsid w:val="00863865"/>
    <w:rPr>
      <w:rFonts w:ascii="Times New Roman" w:hAnsi="Times New Roman" w:cs="Times New Roman"/>
      <w:sz w:val="24"/>
      <w:szCs w:val="24"/>
      <w:lang w:eastAsia="ru-RU"/>
    </w:rPr>
  </w:style>
  <w:style w:type="paragraph" w:styleId="FootnoteText">
    <w:name w:val="footnote text"/>
    <w:basedOn w:val="Normal"/>
    <w:link w:val="FootnoteTextChar"/>
    <w:uiPriority w:val="99"/>
    <w:rsid w:val="0086386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863865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863865"/>
    <w:rPr>
      <w:rFonts w:cs="Times New Roman"/>
      <w:vertAlign w:val="superscript"/>
    </w:rPr>
  </w:style>
  <w:style w:type="character" w:styleId="PageNumber">
    <w:name w:val="page number"/>
    <w:basedOn w:val="DefaultParagraphFont"/>
    <w:uiPriority w:val="99"/>
    <w:rsid w:val="00863865"/>
    <w:rPr>
      <w:rFonts w:cs="Times New Roman"/>
    </w:rPr>
  </w:style>
  <w:style w:type="character" w:styleId="Strong">
    <w:name w:val="Strong"/>
    <w:basedOn w:val="DefaultParagraphFont"/>
    <w:uiPriority w:val="99"/>
    <w:qFormat/>
    <w:rsid w:val="008A2CB2"/>
    <w:rPr>
      <w:rFonts w:cs="Times New Roman"/>
      <w:b/>
      <w:bCs/>
    </w:rPr>
  </w:style>
  <w:style w:type="paragraph" w:styleId="ListParagraph">
    <w:name w:val="List Paragraph"/>
    <w:basedOn w:val="Normal"/>
    <w:uiPriority w:val="99"/>
    <w:qFormat/>
    <w:rsid w:val="00CD2ACC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rsid w:val="00107EF2"/>
    <w:pPr>
      <w:spacing w:after="0" w:line="240" w:lineRule="auto"/>
      <w:ind w:left="5040" w:firstLine="720"/>
      <w:jc w:val="both"/>
    </w:pPr>
    <w:rPr>
      <w:rFonts w:ascii="Times New Roman" w:eastAsia="Times New Roman" w:hAnsi="Times New Roman"/>
      <w:color w:val="000000"/>
      <w:sz w:val="28"/>
      <w:szCs w:val="20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107EF2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styleId="EndnoteText">
    <w:name w:val="endnote text"/>
    <w:basedOn w:val="Normal"/>
    <w:link w:val="EndnoteTextChar"/>
    <w:uiPriority w:val="99"/>
    <w:semiHidden/>
    <w:rsid w:val="00A86DC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A86DC9"/>
    <w:rPr>
      <w:rFonts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A86DC9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rsid w:val="00C76F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76F1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45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45143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3450FC"/>
    <w:rPr>
      <w:lang w:eastAsia="en-US"/>
    </w:rPr>
  </w:style>
  <w:style w:type="character" w:customStyle="1" w:styleId="2">
    <w:name w:val="Основной текст (2)_"/>
    <w:basedOn w:val="DefaultParagraphFont"/>
    <w:link w:val="21"/>
    <w:uiPriority w:val="99"/>
    <w:locked/>
    <w:rsid w:val="0043006C"/>
    <w:rPr>
      <w:rFonts w:cs="Times New Roman"/>
      <w:sz w:val="22"/>
      <w:szCs w:val="22"/>
      <w:lang w:bidi="ar-SA"/>
    </w:rPr>
  </w:style>
  <w:style w:type="paragraph" w:customStyle="1" w:styleId="21">
    <w:name w:val="Основной текст (2)1"/>
    <w:basedOn w:val="Normal"/>
    <w:link w:val="2"/>
    <w:uiPriority w:val="99"/>
    <w:rsid w:val="0043006C"/>
    <w:pPr>
      <w:widowControl w:val="0"/>
      <w:shd w:val="clear" w:color="auto" w:fill="FFFFFF"/>
      <w:spacing w:after="0" w:line="278" w:lineRule="exact"/>
      <w:jc w:val="center"/>
    </w:pPr>
    <w:rPr>
      <w:rFonts w:ascii="Times New Roman" w:hAnsi="Times New Roman"/>
      <w:noProof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472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649</TotalTime>
  <Pages>4</Pages>
  <Words>409</Words>
  <Characters>2335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1</cp:lastModifiedBy>
  <cp:revision>22</cp:revision>
  <cp:lastPrinted>2019-04-03T13:34:00Z</cp:lastPrinted>
  <dcterms:created xsi:type="dcterms:W3CDTF">2016-08-30T12:31:00Z</dcterms:created>
  <dcterms:modified xsi:type="dcterms:W3CDTF">2019-04-03T13:35:00Z</dcterms:modified>
</cp:coreProperties>
</file>